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C62375" w14:textId="77777777" w:rsidR="00526CE6" w:rsidRPr="00400E92" w:rsidRDefault="00D90721" w:rsidP="001C050A">
      <w:pPr>
        <w:spacing w:line="240" w:lineRule="auto"/>
        <w:jc w:val="center"/>
        <w:outlineLvl w:val="0"/>
        <w:rPr>
          <w:szCs w:val="26"/>
        </w:rPr>
      </w:pPr>
      <w:bookmarkStart w:id="0" w:name="_GoBack"/>
      <w:bookmarkEnd w:id="0"/>
      <w:r w:rsidRPr="00D90721">
        <w:rPr>
          <w:noProof/>
          <w:szCs w:val="26"/>
          <w:lang w:eastAsia="en-ZA"/>
        </w:rPr>
        <w:drawing>
          <wp:inline distT="0" distB="0" distL="0" distR="0" wp14:anchorId="522A6DAD" wp14:editId="40BE5B1E">
            <wp:extent cx="849732" cy="876300"/>
            <wp:effectExtent l="19050" t="0" r="7518" b="0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732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E4B093D" w14:textId="77777777" w:rsidR="00526CE6" w:rsidRPr="00400E92" w:rsidRDefault="00526CE6" w:rsidP="001C050A">
      <w:pPr>
        <w:spacing w:line="240" w:lineRule="auto"/>
        <w:jc w:val="center"/>
        <w:outlineLvl w:val="0"/>
        <w:rPr>
          <w:szCs w:val="26"/>
        </w:rPr>
      </w:pPr>
    </w:p>
    <w:p w14:paraId="6FAE1271" w14:textId="77777777" w:rsidR="00E4607C" w:rsidRPr="00400E92" w:rsidRDefault="00E4607C" w:rsidP="001C050A">
      <w:pPr>
        <w:spacing w:line="240" w:lineRule="auto"/>
        <w:jc w:val="center"/>
        <w:outlineLvl w:val="0"/>
        <w:rPr>
          <w:b/>
          <w:szCs w:val="26"/>
        </w:rPr>
      </w:pPr>
      <w:r w:rsidRPr="00400E92">
        <w:rPr>
          <w:b/>
          <w:szCs w:val="26"/>
        </w:rPr>
        <w:t>CONS</w:t>
      </w:r>
      <w:r w:rsidR="00236F9A" w:rsidRPr="00400E92">
        <w:rPr>
          <w:b/>
          <w:szCs w:val="26"/>
        </w:rPr>
        <w:t>TITUTIONAL COURT OF SOUTH AFRICA</w:t>
      </w:r>
    </w:p>
    <w:p w14:paraId="04067C7B" w14:textId="77777777" w:rsidR="00E4607C" w:rsidRPr="00400E92" w:rsidRDefault="00E4607C" w:rsidP="00503030">
      <w:pPr>
        <w:spacing w:line="240" w:lineRule="auto"/>
        <w:rPr>
          <w:b/>
          <w:szCs w:val="26"/>
        </w:rPr>
      </w:pPr>
    </w:p>
    <w:p w14:paraId="07E21EE1" w14:textId="77777777" w:rsidR="00987B57" w:rsidRPr="00400E92" w:rsidRDefault="00987B57" w:rsidP="00503030">
      <w:pPr>
        <w:spacing w:line="240" w:lineRule="auto"/>
        <w:rPr>
          <w:b/>
          <w:szCs w:val="26"/>
        </w:rPr>
      </w:pPr>
    </w:p>
    <w:p w14:paraId="7B940C2F" w14:textId="5CDB840B" w:rsidR="0016097E" w:rsidRDefault="00503030" w:rsidP="0016097E">
      <w:pPr>
        <w:spacing w:line="240" w:lineRule="auto"/>
        <w:jc w:val="right"/>
        <w:rPr>
          <w:b/>
          <w:szCs w:val="26"/>
        </w:rPr>
      </w:pPr>
      <w:r w:rsidRPr="00400E92">
        <w:rPr>
          <w:b/>
          <w:szCs w:val="26"/>
        </w:rPr>
        <w:tab/>
      </w:r>
      <w:r w:rsidR="0016097E" w:rsidRPr="0016097E">
        <w:rPr>
          <w:b/>
          <w:szCs w:val="26"/>
        </w:rPr>
        <w:t>Cases CCT 19/20 and CCT 237/20</w:t>
      </w:r>
    </w:p>
    <w:p w14:paraId="6C6589A3" w14:textId="77777777" w:rsidR="0016097E" w:rsidRDefault="0016097E" w:rsidP="0016097E">
      <w:pPr>
        <w:spacing w:line="240" w:lineRule="auto"/>
        <w:jc w:val="right"/>
        <w:rPr>
          <w:b/>
          <w:szCs w:val="26"/>
        </w:rPr>
      </w:pPr>
    </w:p>
    <w:p w14:paraId="08C746F4" w14:textId="4AD8D5EF" w:rsidR="00E4607C" w:rsidRPr="00400E92" w:rsidRDefault="00E4607C" w:rsidP="0016097E">
      <w:pPr>
        <w:tabs>
          <w:tab w:val="right" w:pos="9029"/>
        </w:tabs>
        <w:spacing w:line="240" w:lineRule="auto"/>
        <w:jc w:val="right"/>
        <w:rPr>
          <w:b/>
          <w:szCs w:val="26"/>
        </w:rPr>
      </w:pPr>
      <w:r w:rsidRPr="00400E92">
        <w:rPr>
          <w:b/>
          <w:szCs w:val="26"/>
        </w:rPr>
        <w:t xml:space="preserve">Case CCT </w:t>
      </w:r>
      <w:r w:rsidR="00AB62AA">
        <w:rPr>
          <w:b/>
          <w:szCs w:val="26"/>
        </w:rPr>
        <w:t>19/20</w:t>
      </w:r>
    </w:p>
    <w:p w14:paraId="5FF9AE5E" w14:textId="77777777" w:rsidR="00346927" w:rsidRPr="00400E92" w:rsidRDefault="0034692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08A3410A" w14:textId="77777777" w:rsidR="00503030" w:rsidRPr="00400E92" w:rsidRDefault="0067644D" w:rsidP="00503030">
      <w:pPr>
        <w:tabs>
          <w:tab w:val="left" w:pos="8998"/>
        </w:tabs>
        <w:spacing w:line="240" w:lineRule="auto"/>
        <w:rPr>
          <w:szCs w:val="26"/>
        </w:rPr>
      </w:pPr>
      <w:r w:rsidRPr="00400E92">
        <w:rPr>
          <w:szCs w:val="26"/>
        </w:rPr>
        <w:t>In the matter between:</w:t>
      </w:r>
    </w:p>
    <w:p w14:paraId="7A02DDE4" w14:textId="77777777" w:rsidR="0067644D" w:rsidRPr="00400E92" w:rsidRDefault="0067644D" w:rsidP="00503030">
      <w:pPr>
        <w:tabs>
          <w:tab w:val="left" w:pos="8998"/>
        </w:tabs>
        <w:spacing w:line="240" w:lineRule="auto"/>
        <w:rPr>
          <w:szCs w:val="26"/>
        </w:rPr>
      </w:pPr>
    </w:p>
    <w:p w14:paraId="5B077C0C" w14:textId="77777777" w:rsidR="00987B57" w:rsidRPr="00400E92" w:rsidRDefault="00987B5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77CBB9A7" w14:textId="233E0614" w:rsidR="0016097E" w:rsidRDefault="00AB62AA" w:rsidP="009559B5">
      <w:pPr>
        <w:tabs>
          <w:tab w:val="right" w:pos="9029"/>
        </w:tabs>
        <w:spacing w:line="240" w:lineRule="auto"/>
        <w:rPr>
          <w:b/>
          <w:szCs w:val="26"/>
        </w:rPr>
      </w:pPr>
      <w:r>
        <w:rPr>
          <w:b/>
          <w:szCs w:val="26"/>
        </w:rPr>
        <w:t>CROMPTON STREET MOTORS CC</w:t>
      </w:r>
      <w:r w:rsidR="0016097E">
        <w:rPr>
          <w:b/>
          <w:szCs w:val="26"/>
        </w:rPr>
        <w:t xml:space="preserve"> </w:t>
      </w:r>
      <w:r>
        <w:rPr>
          <w:b/>
          <w:szCs w:val="26"/>
        </w:rPr>
        <w:t>t/a WALLERS</w:t>
      </w:r>
    </w:p>
    <w:p w14:paraId="20C49133" w14:textId="4CB5DC28" w:rsidR="009559B5" w:rsidRPr="00400E92" w:rsidRDefault="00AB62AA" w:rsidP="009559B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GARAGE SERVICE STATION</w:t>
      </w:r>
      <w:r w:rsidR="00E4607C" w:rsidRPr="00400E92">
        <w:rPr>
          <w:szCs w:val="26"/>
        </w:rPr>
        <w:tab/>
        <w:t>Applicant</w:t>
      </w:r>
    </w:p>
    <w:p w14:paraId="3003193C" w14:textId="77777777" w:rsidR="00503030" w:rsidRPr="00400E92" w:rsidRDefault="00503030" w:rsidP="00503030">
      <w:pPr>
        <w:spacing w:line="240" w:lineRule="auto"/>
        <w:rPr>
          <w:szCs w:val="26"/>
        </w:rPr>
      </w:pPr>
    </w:p>
    <w:p w14:paraId="01EBE61F" w14:textId="77777777" w:rsidR="00E4607C" w:rsidRPr="00400E92" w:rsidRDefault="0067644D" w:rsidP="00503030">
      <w:pPr>
        <w:spacing w:line="240" w:lineRule="auto"/>
        <w:rPr>
          <w:szCs w:val="26"/>
        </w:rPr>
      </w:pPr>
      <w:r w:rsidRPr="00400E92">
        <w:rPr>
          <w:szCs w:val="26"/>
        </w:rPr>
        <w:t>and</w:t>
      </w:r>
    </w:p>
    <w:p w14:paraId="51E7E623" w14:textId="77777777" w:rsidR="00503030" w:rsidRPr="00400E92" w:rsidRDefault="00503030" w:rsidP="009559B5">
      <w:pPr>
        <w:spacing w:line="240" w:lineRule="auto"/>
        <w:rPr>
          <w:szCs w:val="26"/>
        </w:rPr>
      </w:pPr>
    </w:p>
    <w:p w14:paraId="4E517B33" w14:textId="77777777" w:rsidR="0016097E" w:rsidRDefault="00AB62AA" w:rsidP="00B75FCA">
      <w:pPr>
        <w:tabs>
          <w:tab w:val="right" w:pos="9029"/>
        </w:tabs>
        <w:spacing w:line="240" w:lineRule="auto"/>
        <w:rPr>
          <w:b/>
          <w:szCs w:val="26"/>
        </w:rPr>
      </w:pPr>
      <w:r>
        <w:rPr>
          <w:b/>
          <w:szCs w:val="26"/>
        </w:rPr>
        <w:t>BRIGHT IDEA PROJECTS 66 (PTY) LIMITED</w:t>
      </w:r>
    </w:p>
    <w:p w14:paraId="4874B35E" w14:textId="0E2A9A89" w:rsidR="00B75FCA" w:rsidRDefault="0016097E" w:rsidP="00B75FCA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 xml:space="preserve">t/a </w:t>
      </w:r>
      <w:r w:rsidR="003D3AA4">
        <w:rPr>
          <w:b/>
          <w:szCs w:val="26"/>
        </w:rPr>
        <w:t>ALL FUELS</w:t>
      </w:r>
      <w:r w:rsidR="00503030" w:rsidRPr="00400E92">
        <w:rPr>
          <w:szCs w:val="26"/>
        </w:rPr>
        <w:tab/>
      </w:r>
      <w:r w:rsidR="00E4607C" w:rsidRPr="00400E92">
        <w:rPr>
          <w:szCs w:val="26"/>
        </w:rPr>
        <w:t>Respondent</w:t>
      </w:r>
    </w:p>
    <w:p w14:paraId="40120825" w14:textId="77777777" w:rsidR="00B75FCA" w:rsidRDefault="00B75FCA" w:rsidP="00B75FCA">
      <w:pPr>
        <w:tabs>
          <w:tab w:val="right" w:pos="9029"/>
        </w:tabs>
        <w:spacing w:line="240" w:lineRule="auto"/>
        <w:rPr>
          <w:szCs w:val="26"/>
        </w:rPr>
      </w:pPr>
    </w:p>
    <w:p w14:paraId="0ECF5BF8" w14:textId="77777777" w:rsidR="00B75FCA" w:rsidRDefault="00B75FCA" w:rsidP="00B75FCA">
      <w:pPr>
        <w:tabs>
          <w:tab w:val="right" w:pos="9029"/>
        </w:tabs>
        <w:spacing w:line="240" w:lineRule="auto"/>
        <w:rPr>
          <w:szCs w:val="26"/>
        </w:rPr>
      </w:pPr>
    </w:p>
    <w:p w14:paraId="4407FB7B" w14:textId="77777777" w:rsidR="00AB62AA" w:rsidRDefault="00B75FCA" w:rsidP="00B75FCA">
      <w:pPr>
        <w:tabs>
          <w:tab w:val="right" w:pos="9029"/>
        </w:tabs>
        <w:spacing w:line="240" w:lineRule="auto"/>
        <w:rPr>
          <w:b/>
          <w:szCs w:val="26"/>
        </w:rPr>
      </w:pPr>
      <w:r>
        <w:rPr>
          <w:szCs w:val="26"/>
        </w:rPr>
        <w:tab/>
      </w:r>
      <w:r w:rsidR="00AB62AA">
        <w:rPr>
          <w:b/>
          <w:szCs w:val="26"/>
        </w:rPr>
        <w:t>Case CCT 237/20</w:t>
      </w:r>
    </w:p>
    <w:p w14:paraId="014774FB" w14:textId="77777777" w:rsidR="00B75FCA" w:rsidRPr="00400E92" w:rsidRDefault="00B75FCA" w:rsidP="00B75FCA">
      <w:pPr>
        <w:tabs>
          <w:tab w:val="right" w:pos="9029"/>
        </w:tabs>
        <w:spacing w:line="240" w:lineRule="auto"/>
        <w:rPr>
          <w:szCs w:val="26"/>
        </w:rPr>
      </w:pPr>
      <w:r w:rsidRPr="00AB62AA">
        <w:rPr>
          <w:szCs w:val="26"/>
        </w:rPr>
        <w:t>In the matter between:</w:t>
      </w:r>
    </w:p>
    <w:p w14:paraId="2D5F65C0" w14:textId="77777777" w:rsidR="00503030" w:rsidRPr="00400E92" w:rsidRDefault="00503030" w:rsidP="00503030">
      <w:pPr>
        <w:spacing w:line="240" w:lineRule="auto"/>
        <w:rPr>
          <w:szCs w:val="26"/>
        </w:rPr>
      </w:pPr>
    </w:p>
    <w:p w14:paraId="3FCF42CE" w14:textId="77777777" w:rsidR="00E4607C" w:rsidRPr="00400E92" w:rsidRDefault="00AB62AA" w:rsidP="009559B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FORMER WAY TRADE AND INVEST (PTY) LIMITED</w:t>
      </w:r>
      <w:r w:rsidR="000704F2" w:rsidRPr="00400E92">
        <w:rPr>
          <w:szCs w:val="26"/>
        </w:rPr>
        <w:tab/>
      </w:r>
      <w:r>
        <w:rPr>
          <w:szCs w:val="26"/>
        </w:rPr>
        <w:t>Applicant</w:t>
      </w:r>
    </w:p>
    <w:p w14:paraId="0D42A5D4" w14:textId="77777777" w:rsidR="00503030" w:rsidRPr="00400E92" w:rsidRDefault="00503030" w:rsidP="009559B5">
      <w:pPr>
        <w:tabs>
          <w:tab w:val="right" w:pos="9029"/>
        </w:tabs>
        <w:spacing w:line="240" w:lineRule="auto"/>
        <w:rPr>
          <w:szCs w:val="26"/>
        </w:rPr>
      </w:pPr>
    </w:p>
    <w:p w14:paraId="50E06EA9" w14:textId="37ED6238" w:rsidR="00AB62AA" w:rsidRPr="00AB62AA" w:rsidRDefault="00AB62AA" w:rsidP="00AB62AA">
      <w:pPr>
        <w:tabs>
          <w:tab w:val="right" w:pos="9029"/>
        </w:tabs>
        <w:spacing w:line="240" w:lineRule="auto"/>
        <w:rPr>
          <w:szCs w:val="26"/>
        </w:rPr>
      </w:pPr>
      <w:r w:rsidRPr="00AB62AA">
        <w:rPr>
          <w:szCs w:val="26"/>
        </w:rPr>
        <w:t>and</w:t>
      </w:r>
    </w:p>
    <w:p w14:paraId="4D022F85" w14:textId="77777777" w:rsidR="00AB62AA" w:rsidRDefault="00AB62AA" w:rsidP="00AB62AA">
      <w:pPr>
        <w:tabs>
          <w:tab w:val="right" w:pos="9029"/>
        </w:tabs>
        <w:spacing w:line="240" w:lineRule="auto"/>
        <w:rPr>
          <w:b/>
          <w:szCs w:val="26"/>
        </w:rPr>
      </w:pPr>
    </w:p>
    <w:p w14:paraId="0BCAD44B" w14:textId="77777777" w:rsidR="004957CB" w:rsidRDefault="00AB62AA" w:rsidP="00AB62AA">
      <w:pPr>
        <w:tabs>
          <w:tab w:val="right" w:pos="9029"/>
        </w:tabs>
        <w:spacing w:line="240" w:lineRule="auto"/>
        <w:rPr>
          <w:b/>
          <w:szCs w:val="26"/>
        </w:rPr>
      </w:pPr>
      <w:r>
        <w:rPr>
          <w:b/>
          <w:szCs w:val="26"/>
        </w:rPr>
        <w:t>BRIGHT IDEA PROJECTS 66 (PTY) LIMITED</w:t>
      </w:r>
    </w:p>
    <w:p w14:paraId="67E5F142" w14:textId="2B94FE50" w:rsidR="00E4607C" w:rsidRDefault="004957CB" w:rsidP="00AB62AA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t/a ALL FUELS</w:t>
      </w:r>
      <w:r w:rsidR="00E4607C" w:rsidRPr="00400E92">
        <w:rPr>
          <w:szCs w:val="26"/>
        </w:rPr>
        <w:tab/>
      </w:r>
      <w:r w:rsidR="00AB62AA">
        <w:rPr>
          <w:szCs w:val="26"/>
        </w:rPr>
        <w:t>First Respondent</w:t>
      </w:r>
    </w:p>
    <w:p w14:paraId="7B65590C" w14:textId="77777777" w:rsidR="00AB62AA" w:rsidRDefault="00AB62AA" w:rsidP="00AB62AA">
      <w:pPr>
        <w:tabs>
          <w:tab w:val="right" w:pos="9029"/>
        </w:tabs>
        <w:spacing w:line="240" w:lineRule="auto"/>
        <w:rPr>
          <w:szCs w:val="26"/>
        </w:rPr>
      </w:pPr>
    </w:p>
    <w:p w14:paraId="7A162D06" w14:textId="7A69E392" w:rsidR="00AB62AA" w:rsidRPr="00400E92" w:rsidRDefault="00AB62AA" w:rsidP="00AB62AA">
      <w:pPr>
        <w:tabs>
          <w:tab w:val="right" w:pos="9029"/>
        </w:tabs>
        <w:spacing w:line="240" w:lineRule="auto"/>
        <w:rPr>
          <w:szCs w:val="26"/>
        </w:rPr>
      </w:pPr>
      <w:r w:rsidRPr="00B75FCA">
        <w:rPr>
          <w:b/>
          <w:szCs w:val="26"/>
        </w:rPr>
        <w:t>CONTROLLER OF PETROLEUM PRODUCTS</w:t>
      </w:r>
      <w:r>
        <w:rPr>
          <w:szCs w:val="26"/>
        </w:rPr>
        <w:tab/>
        <w:t>Second Respondent</w:t>
      </w:r>
    </w:p>
    <w:p w14:paraId="39D8FA92" w14:textId="496322A1" w:rsidR="00AE52C4" w:rsidRDefault="00AE52C4" w:rsidP="000704F2">
      <w:pPr>
        <w:spacing w:line="240" w:lineRule="auto"/>
        <w:rPr>
          <w:szCs w:val="26"/>
        </w:rPr>
      </w:pPr>
    </w:p>
    <w:p w14:paraId="7B344F27" w14:textId="77777777" w:rsidR="00217474" w:rsidRPr="00400E92" w:rsidRDefault="00217474" w:rsidP="000704F2">
      <w:pPr>
        <w:spacing w:line="240" w:lineRule="auto"/>
        <w:rPr>
          <w:szCs w:val="26"/>
        </w:rPr>
      </w:pPr>
    </w:p>
    <w:p w14:paraId="4A818048" w14:textId="77777777" w:rsidR="000704F2" w:rsidRPr="00400E92" w:rsidRDefault="000704F2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6523324E" w14:textId="47BE9022" w:rsidR="00E4607C" w:rsidRPr="00400E92" w:rsidRDefault="00E5625C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outlineLvl w:val="0"/>
        <w:rPr>
          <w:b/>
          <w:szCs w:val="26"/>
        </w:rPr>
      </w:pPr>
      <w:r w:rsidRPr="00400E92">
        <w:rPr>
          <w:b/>
          <w:szCs w:val="26"/>
        </w:rPr>
        <w:t xml:space="preserve">DIRECTIONS DATED </w:t>
      </w:r>
      <w:r w:rsidR="00AE52C4">
        <w:rPr>
          <w:b/>
          <w:szCs w:val="26"/>
        </w:rPr>
        <w:t xml:space="preserve">15 </w:t>
      </w:r>
      <w:r w:rsidR="00AB62AA">
        <w:rPr>
          <w:b/>
          <w:szCs w:val="26"/>
        </w:rPr>
        <w:t>DECEMBER 2020</w:t>
      </w:r>
    </w:p>
    <w:p w14:paraId="124DC69C" w14:textId="77777777" w:rsidR="000704F2" w:rsidRPr="00400E92" w:rsidRDefault="000704F2" w:rsidP="000704F2">
      <w:pPr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4CC91434" w14:textId="77777777" w:rsidR="000704F2" w:rsidRPr="00400E92" w:rsidRDefault="000704F2" w:rsidP="000704F2">
      <w:pPr>
        <w:spacing w:line="240" w:lineRule="auto"/>
        <w:rPr>
          <w:szCs w:val="26"/>
        </w:rPr>
      </w:pPr>
    </w:p>
    <w:p w14:paraId="5918FE4F" w14:textId="77777777" w:rsidR="000704F2" w:rsidRPr="00400E92" w:rsidRDefault="000704F2" w:rsidP="000704F2">
      <w:pPr>
        <w:spacing w:line="240" w:lineRule="auto"/>
        <w:rPr>
          <w:szCs w:val="26"/>
        </w:rPr>
      </w:pPr>
    </w:p>
    <w:p w14:paraId="2EE0FA5C" w14:textId="77777777" w:rsidR="00C95D7C" w:rsidRPr="00400E92" w:rsidRDefault="00FA5A21" w:rsidP="00EC2CB0">
      <w:pPr>
        <w:pStyle w:val="BODYNON-NUMBERED"/>
        <w:rPr>
          <w:szCs w:val="26"/>
        </w:rPr>
      </w:pPr>
      <w:r w:rsidRPr="00400E92">
        <w:rPr>
          <w:szCs w:val="26"/>
        </w:rPr>
        <w:t>The Chief Justice has issued the following directions:</w:t>
      </w:r>
    </w:p>
    <w:p w14:paraId="557719A6" w14:textId="28DDBFD5" w:rsidR="00FA5A21" w:rsidRPr="009302EA" w:rsidRDefault="009302EA" w:rsidP="009302EA">
      <w:pPr>
        <w:pStyle w:val="BODYLIST"/>
        <w:ind w:left="1440" w:hanging="720"/>
        <w:rPr>
          <w:szCs w:val="26"/>
        </w:rPr>
      </w:pPr>
      <w:r>
        <w:rPr>
          <w:szCs w:val="26"/>
        </w:rPr>
        <w:t>The a</w:t>
      </w:r>
      <w:r w:rsidR="00AB62AA">
        <w:rPr>
          <w:szCs w:val="26"/>
        </w:rPr>
        <w:t xml:space="preserve">pplications </w:t>
      </w:r>
      <w:r>
        <w:rPr>
          <w:szCs w:val="26"/>
        </w:rPr>
        <w:t xml:space="preserve">in </w:t>
      </w:r>
      <w:r w:rsidR="0016097E">
        <w:rPr>
          <w:szCs w:val="26"/>
        </w:rPr>
        <w:t xml:space="preserve">cases </w:t>
      </w:r>
      <w:r w:rsidR="00AB62AA">
        <w:rPr>
          <w:szCs w:val="26"/>
        </w:rPr>
        <w:t xml:space="preserve">CCT 19/20 and CCT 237/20 </w:t>
      </w:r>
      <w:r w:rsidR="00AB62AA" w:rsidRPr="009302EA">
        <w:rPr>
          <w:szCs w:val="26"/>
        </w:rPr>
        <w:t>are set down for hearing simultaneously</w:t>
      </w:r>
      <w:r w:rsidR="00376C13" w:rsidRPr="009302EA">
        <w:rPr>
          <w:szCs w:val="26"/>
        </w:rPr>
        <w:t xml:space="preserve"> on Tuesday,</w:t>
      </w:r>
      <w:r w:rsidR="0016097E">
        <w:rPr>
          <w:szCs w:val="26"/>
        </w:rPr>
        <w:t xml:space="preserve"> </w:t>
      </w:r>
      <w:r w:rsidR="00AB62AA" w:rsidRPr="009302EA">
        <w:rPr>
          <w:szCs w:val="26"/>
        </w:rPr>
        <w:t>9 March 2021 at 10h00.</w:t>
      </w:r>
    </w:p>
    <w:p w14:paraId="551FD6A3" w14:textId="5E151EC7" w:rsidR="00AB62AA" w:rsidRDefault="00AB62AA" w:rsidP="00AB62AA">
      <w:pPr>
        <w:pStyle w:val="BODYLIST"/>
        <w:ind w:left="1440" w:hanging="720"/>
        <w:rPr>
          <w:szCs w:val="26"/>
        </w:rPr>
      </w:pPr>
      <w:r>
        <w:rPr>
          <w:szCs w:val="26"/>
        </w:rPr>
        <w:lastRenderedPageBreak/>
        <w:t xml:space="preserve">The applicants in each matter must, on or before Friday, </w:t>
      </w:r>
      <w:r w:rsidR="00AB18BB">
        <w:rPr>
          <w:szCs w:val="26"/>
        </w:rPr>
        <w:t xml:space="preserve">8 January </w:t>
      </w:r>
      <w:r>
        <w:rPr>
          <w:szCs w:val="26"/>
        </w:rPr>
        <w:t>202</w:t>
      </w:r>
      <w:r w:rsidR="00AB18BB">
        <w:rPr>
          <w:szCs w:val="26"/>
        </w:rPr>
        <w:t>1</w:t>
      </w:r>
      <w:r>
        <w:rPr>
          <w:szCs w:val="26"/>
        </w:rPr>
        <w:t xml:space="preserve">, file their respective </w:t>
      </w:r>
      <w:r w:rsidR="00D273BE">
        <w:rPr>
          <w:szCs w:val="26"/>
        </w:rPr>
        <w:t>paginated</w:t>
      </w:r>
      <w:r>
        <w:rPr>
          <w:szCs w:val="26"/>
        </w:rPr>
        <w:t xml:space="preserve"> rec</w:t>
      </w:r>
      <w:r w:rsidR="00376C13">
        <w:rPr>
          <w:szCs w:val="26"/>
        </w:rPr>
        <w:t>ords in accordance with rule 20(</w:t>
      </w:r>
      <w:r>
        <w:rPr>
          <w:szCs w:val="26"/>
        </w:rPr>
        <w:t>1</w:t>
      </w:r>
      <w:r w:rsidR="00376C13">
        <w:rPr>
          <w:szCs w:val="26"/>
        </w:rPr>
        <w:t xml:space="preserve">) </w:t>
      </w:r>
      <w:r>
        <w:rPr>
          <w:szCs w:val="26"/>
        </w:rPr>
        <w:t xml:space="preserve">and (2) of this Court’s Rules </w:t>
      </w:r>
      <w:r w:rsidR="00D273BE">
        <w:rPr>
          <w:szCs w:val="26"/>
        </w:rPr>
        <w:t>containing</w:t>
      </w:r>
      <w:r>
        <w:rPr>
          <w:szCs w:val="26"/>
        </w:rPr>
        <w:t xml:space="preserve"> only those portions of the record that are </w:t>
      </w:r>
      <w:r w:rsidR="00D273BE">
        <w:rPr>
          <w:szCs w:val="26"/>
        </w:rPr>
        <w:t>strictly</w:t>
      </w:r>
      <w:r>
        <w:rPr>
          <w:szCs w:val="26"/>
        </w:rPr>
        <w:t xml:space="preserve"> necessary for the determination of the </w:t>
      </w:r>
      <w:r w:rsidR="00D273BE">
        <w:rPr>
          <w:szCs w:val="26"/>
        </w:rPr>
        <w:t>issues</w:t>
      </w:r>
      <w:r>
        <w:rPr>
          <w:szCs w:val="26"/>
        </w:rPr>
        <w:t>.</w:t>
      </w:r>
    </w:p>
    <w:p w14:paraId="417A032E" w14:textId="6B4A8E4F" w:rsidR="00AB62AA" w:rsidRDefault="00AB62AA" w:rsidP="00AB62AA">
      <w:pPr>
        <w:pStyle w:val="BODYLIST"/>
        <w:ind w:left="1440" w:hanging="720"/>
        <w:rPr>
          <w:szCs w:val="26"/>
        </w:rPr>
      </w:pPr>
      <w:r>
        <w:rPr>
          <w:szCs w:val="26"/>
        </w:rPr>
        <w:t xml:space="preserve">Written argument, including argument on the </w:t>
      </w:r>
      <w:r w:rsidR="00D273BE">
        <w:rPr>
          <w:szCs w:val="26"/>
        </w:rPr>
        <w:t>me</w:t>
      </w:r>
      <w:r w:rsidR="00C77778">
        <w:rPr>
          <w:szCs w:val="26"/>
        </w:rPr>
        <w:t>rits</w:t>
      </w:r>
      <w:r>
        <w:rPr>
          <w:szCs w:val="26"/>
        </w:rPr>
        <w:t xml:space="preserve"> </w:t>
      </w:r>
      <w:r w:rsidR="00D273BE">
        <w:rPr>
          <w:szCs w:val="26"/>
        </w:rPr>
        <w:t>of</w:t>
      </w:r>
      <w:r>
        <w:rPr>
          <w:szCs w:val="26"/>
        </w:rPr>
        <w:t xml:space="preserve"> each appeal</w:t>
      </w:r>
      <w:r w:rsidR="00301477">
        <w:rPr>
          <w:szCs w:val="26"/>
        </w:rPr>
        <w:t>,</w:t>
      </w:r>
      <w:r>
        <w:rPr>
          <w:szCs w:val="26"/>
        </w:rPr>
        <w:t xml:space="preserve"> must be lodged by</w:t>
      </w:r>
      <w:r w:rsidR="0016097E">
        <w:rPr>
          <w:szCs w:val="26"/>
        </w:rPr>
        <w:t>—</w:t>
      </w:r>
    </w:p>
    <w:p w14:paraId="00D8DEFF" w14:textId="26425A9F" w:rsidR="00AB62AA" w:rsidRDefault="0016097E" w:rsidP="00DD6935">
      <w:pPr>
        <w:pStyle w:val="BODYLIST"/>
        <w:numPr>
          <w:ilvl w:val="0"/>
          <w:numId w:val="0"/>
        </w:numPr>
        <w:spacing w:line="360" w:lineRule="auto"/>
        <w:ind w:left="2160" w:hanging="720"/>
        <w:rPr>
          <w:szCs w:val="26"/>
        </w:rPr>
      </w:pPr>
      <w:r>
        <w:rPr>
          <w:szCs w:val="26"/>
        </w:rPr>
        <w:t>(a)</w:t>
      </w:r>
      <w:r>
        <w:rPr>
          <w:szCs w:val="26"/>
        </w:rPr>
        <w:tab/>
      </w:r>
      <w:r w:rsidR="00AB62AA">
        <w:rPr>
          <w:szCs w:val="26"/>
        </w:rPr>
        <w:t xml:space="preserve">the applicants in each matter, on or before </w:t>
      </w:r>
      <w:r w:rsidR="009302EA">
        <w:rPr>
          <w:szCs w:val="26"/>
        </w:rPr>
        <w:t>Friday</w:t>
      </w:r>
      <w:r>
        <w:rPr>
          <w:szCs w:val="26"/>
        </w:rPr>
        <w:t>,</w:t>
      </w:r>
      <w:r w:rsidR="009302EA">
        <w:rPr>
          <w:szCs w:val="26"/>
        </w:rPr>
        <w:t xml:space="preserve"> 22</w:t>
      </w:r>
      <w:r w:rsidR="00D273BE">
        <w:rPr>
          <w:szCs w:val="26"/>
        </w:rPr>
        <w:t xml:space="preserve"> January 2021</w:t>
      </w:r>
      <w:r w:rsidR="00AB62AA">
        <w:rPr>
          <w:szCs w:val="26"/>
        </w:rPr>
        <w:t>; and</w:t>
      </w:r>
    </w:p>
    <w:p w14:paraId="1AEF839A" w14:textId="5A9B4B38" w:rsidR="00AB62AA" w:rsidRPr="00AB62AA" w:rsidRDefault="0016097E" w:rsidP="00DD6935">
      <w:pPr>
        <w:pStyle w:val="BODYLIST"/>
        <w:numPr>
          <w:ilvl w:val="0"/>
          <w:numId w:val="0"/>
        </w:numPr>
        <w:ind w:left="2160" w:hanging="720"/>
        <w:rPr>
          <w:szCs w:val="26"/>
        </w:rPr>
      </w:pPr>
      <w:r>
        <w:rPr>
          <w:szCs w:val="26"/>
        </w:rPr>
        <w:t>(b)</w:t>
      </w:r>
      <w:r>
        <w:rPr>
          <w:szCs w:val="26"/>
        </w:rPr>
        <w:tab/>
      </w:r>
      <w:r w:rsidR="00AB62AA">
        <w:rPr>
          <w:szCs w:val="26"/>
        </w:rPr>
        <w:t xml:space="preserve">by the respondents in each matter, on or before </w:t>
      </w:r>
      <w:r w:rsidR="009302EA">
        <w:rPr>
          <w:szCs w:val="26"/>
        </w:rPr>
        <w:t>Friday, 5</w:t>
      </w:r>
      <w:r w:rsidR="00376C13">
        <w:rPr>
          <w:szCs w:val="26"/>
        </w:rPr>
        <w:t> </w:t>
      </w:r>
      <w:r w:rsidR="00D273BE">
        <w:rPr>
          <w:szCs w:val="26"/>
        </w:rPr>
        <w:t>February</w:t>
      </w:r>
      <w:r w:rsidR="003D3AA4">
        <w:rPr>
          <w:szCs w:val="26"/>
        </w:rPr>
        <w:t> </w:t>
      </w:r>
      <w:r w:rsidR="00D273BE">
        <w:rPr>
          <w:szCs w:val="26"/>
        </w:rPr>
        <w:t>2021.</w:t>
      </w:r>
    </w:p>
    <w:p w14:paraId="54FAB7AA" w14:textId="099F1558" w:rsidR="00301477" w:rsidRPr="00301477" w:rsidRDefault="00301477" w:rsidP="00301477">
      <w:pPr>
        <w:pStyle w:val="BODYLIST"/>
        <w:ind w:left="1440" w:hanging="720"/>
        <w:rPr>
          <w:szCs w:val="26"/>
        </w:rPr>
      </w:pPr>
      <w:r w:rsidRPr="00DE58D3">
        <w:rPr>
          <w:szCs w:val="26"/>
        </w:rPr>
        <w:t>The hearing will take place on a virtual platform.  Directions will be</w:t>
      </w:r>
      <w:r>
        <w:rPr>
          <w:szCs w:val="26"/>
        </w:rPr>
        <w:t xml:space="preserve"> </w:t>
      </w:r>
      <w:r w:rsidRPr="00DE58D3">
        <w:rPr>
          <w:szCs w:val="26"/>
        </w:rPr>
        <w:t>issued in due course.</w:t>
      </w:r>
    </w:p>
    <w:p w14:paraId="71986FCE" w14:textId="1A4E9D71" w:rsidR="00FA5A21" w:rsidRPr="00400E92" w:rsidRDefault="00FA5A21" w:rsidP="0045262C">
      <w:pPr>
        <w:pStyle w:val="BODYLIST"/>
        <w:ind w:left="1440" w:hanging="720"/>
        <w:rPr>
          <w:szCs w:val="26"/>
        </w:rPr>
      </w:pPr>
      <w:r w:rsidRPr="00400E92">
        <w:rPr>
          <w:szCs w:val="26"/>
        </w:rPr>
        <w:t>Further directions may be issued.</w:t>
      </w:r>
    </w:p>
    <w:p w14:paraId="00061469" w14:textId="77777777" w:rsidR="00FA5A21" w:rsidRPr="00400E92" w:rsidRDefault="00FA5A21" w:rsidP="00EC2CB0">
      <w:pPr>
        <w:pStyle w:val="ADDRESSES"/>
        <w:rPr>
          <w:szCs w:val="26"/>
        </w:rPr>
      </w:pPr>
    </w:p>
    <w:p w14:paraId="51063082" w14:textId="77777777" w:rsidR="00301477" w:rsidRDefault="00301477" w:rsidP="00AB62AA">
      <w:pPr>
        <w:pStyle w:val="ADDRESSES"/>
        <w:rPr>
          <w:b/>
          <w:szCs w:val="26"/>
        </w:rPr>
      </w:pPr>
    </w:p>
    <w:p w14:paraId="04499E7F" w14:textId="65BAF998" w:rsidR="00AB62AA" w:rsidRPr="00B37BB3" w:rsidRDefault="00AB62AA" w:rsidP="00AB62AA">
      <w:pPr>
        <w:pStyle w:val="ADDRESSES"/>
        <w:rPr>
          <w:b/>
          <w:szCs w:val="26"/>
        </w:rPr>
      </w:pPr>
      <w:r w:rsidRPr="00B37BB3">
        <w:rPr>
          <w:b/>
          <w:szCs w:val="26"/>
        </w:rPr>
        <w:t>MR KGWADI MAKGAKGA</w:t>
      </w:r>
    </w:p>
    <w:p w14:paraId="175210E8" w14:textId="77777777" w:rsidR="00AB62AA" w:rsidRPr="00B37BB3" w:rsidRDefault="00AB62AA" w:rsidP="00AB62AA">
      <w:pPr>
        <w:pStyle w:val="ADDRESSES"/>
        <w:rPr>
          <w:b/>
          <w:szCs w:val="26"/>
        </w:rPr>
      </w:pPr>
      <w:r w:rsidRPr="00B37BB3">
        <w:rPr>
          <w:b/>
          <w:szCs w:val="26"/>
        </w:rPr>
        <w:t>REGISTRAR</w:t>
      </w:r>
    </w:p>
    <w:p w14:paraId="425F6034" w14:textId="77777777" w:rsidR="00AB62AA" w:rsidRDefault="00AB62AA" w:rsidP="00AB62AA">
      <w:pPr>
        <w:pStyle w:val="ADDRESSES"/>
        <w:rPr>
          <w:b/>
          <w:szCs w:val="26"/>
        </w:rPr>
      </w:pPr>
      <w:r w:rsidRPr="00B37BB3">
        <w:rPr>
          <w:b/>
          <w:szCs w:val="26"/>
        </w:rPr>
        <w:t>CONSTITUTIONAL COURT</w:t>
      </w:r>
    </w:p>
    <w:p w14:paraId="5FFA7CF4" w14:textId="77777777" w:rsidR="00AB62AA" w:rsidRDefault="00AB62AA" w:rsidP="00AB62AA">
      <w:pPr>
        <w:pStyle w:val="ADDRESSES"/>
        <w:rPr>
          <w:szCs w:val="26"/>
        </w:rPr>
      </w:pPr>
    </w:p>
    <w:p w14:paraId="27989102" w14:textId="77777777" w:rsidR="00AB62AA" w:rsidRPr="00EE02D5" w:rsidRDefault="00AB62AA" w:rsidP="00AB62AA">
      <w:pPr>
        <w:pStyle w:val="ADDRESSES"/>
        <w:rPr>
          <w:szCs w:val="26"/>
        </w:rPr>
      </w:pPr>
    </w:p>
    <w:p w14:paraId="22FFB094" w14:textId="77777777" w:rsidR="00AB62AA" w:rsidRPr="000F4F1C" w:rsidRDefault="00AB62AA" w:rsidP="00AB62AA">
      <w:pPr>
        <w:pStyle w:val="ADDRESSES"/>
        <w:rPr>
          <w:b/>
          <w:szCs w:val="26"/>
        </w:rPr>
      </w:pPr>
      <w:r w:rsidRPr="000F4F1C">
        <w:rPr>
          <w:b/>
          <w:szCs w:val="26"/>
        </w:rPr>
        <w:t xml:space="preserve">TO: </w:t>
      </w:r>
      <w:r>
        <w:rPr>
          <w:b/>
          <w:szCs w:val="26"/>
        </w:rPr>
        <w:t>K SWART AND COMPANY</w:t>
      </w:r>
    </w:p>
    <w:p w14:paraId="4625CFBE" w14:textId="77777777" w:rsidR="00AB62AA" w:rsidRPr="001B6ED7" w:rsidRDefault="00AB62AA" w:rsidP="00AB62AA">
      <w:pPr>
        <w:pStyle w:val="ADDRESSES"/>
        <w:shd w:val="clear" w:color="auto" w:fill="FFFFFF" w:themeFill="background1"/>
        <w:rPr>
          <w:szCs w:val="26"/>
        </w:rPr>
      </w:pPr>
      <w:r w:rsidRPr="001B6ED7">
        <w:rPr>
          <w:szCs w:val="26"/>
        </w:rPr>
        <w:t>Attorneys for the Applicant</w:t>
      </w:r>
      <w:r w:rsidR="00B75FCA">
        <w:rPr>
          <w:szCs w:val="26"/>
        </w:rPr>
        <w:t xml:space="preserve"> in CCT 19/20</w:t>
      </w:r>
      <w:r w:rsidR="00AF2228">
        <w:rPr>
          <w:szCs w:val="26"/>
        </w:rPr>
        <w:t xml:space="preserve"> and the Applicant in CCT 237/20</w:t>
      </w:r>
    </w:p>
    <w:p w14:paraId="339F8BC8" w14:textId="12A18BCC" w:rsidR="00AB62AA" w:rsidRDefault="00AB62AA" w:rsidP="00AB62AA">
      <w:pPr>
        <w:pStyle w:val="ADDRESSES"/>
        <w:shd w:val="clear" w:color="auto" w:fill="FFFFFF" w:themeFill="background1"/>
        <w:rPr>
          <w:szCs w:val="26"/>
        </w:rPr>
      </w:pPr>
      <w:r>
        <w:rPr>
          <w:szCs w:val="26"/>
        </w:rPr>
        <w:t>227 Mathews Meyiwa Road</w:t>
      </w:r>
    </w:p>
    <w:p w14:paraId="0AC256BE" w14:textId="5A7CCC87" w:rsidR="00AB62AA" w:rsidRPr="001B6ED7" w:rsidRDefault="00AB62AA" w:rsidP="00AB62AA">
      <w:pPr>
        <w:pStyle w:val="ADDRESSES"/>
        <w:shd w:val="clear" w:color="auto" w:fill="FFFFFF" w:themeFill="background1"/>
        <w:rPr>
          <w:szCs w:val="26"/>
        </w:rPr>
      </w:pPr>
      <w:r>
        <w:rPr>
          <w:szCs w:val="26"/>
        </w:rPr>
        <w:t>Morningside</w:t>
      </w:r>
    </w:p>
    <w:p w14:paraId="5C867DC1" w14:textId="77777777" w:rsidR="00AB62AA" w:rsidRPr="001B6ED7" w:rsidRDefault="00AB62AA" w:rsidP="00AB62AA">
      <w:pPr>
        <w:pStyle w:val="ADDRESSES"/>
        <w:shd w:val="clear" w:color="auto" w:fill="FFFFFF" w:themeFill="background1"/>
        <w:tabs>
          <w:tab w:val="left" w:pos="8100"/>
        </w:tabs>
        <w:rPr>
          <w:b/>
          <w:szCs w:val="26"/>
        </w:rPr>
      </w:pPr>
      <w:r>
        <w:rPr>
          <w:b/>
          <w:szCs w:val="26"/>
        </w:rPr>
        <w:t>DURBAN</w:t>
      </w:r>
    </w:p>
    <w:p w14:paraId="2E9340F0" w14:textId="77777777" w:rsidR="00AB62AA" w:rsidRDefault="00AB62AA" w:rsidP="00AB62AA">
      <w:pPr>
        <w:pStyle w:val="ADDRESSES"/>
        <w:shd w:val="clear" w:color="auto" w:fill="FFFFFF" w:themeFill="background1"/>
        <w:rPr>
          <w:szCs w:val="26"/>
        </w:rPr>
      </w:pPr>
      <w:r w:rsidRPr="001B6ED7">
        <w:rPr>
          <w:szCs w:val="26"/>
        </w:rPr>
        <w:t xml:space="preserve">Tel: </w:t>
      </w:r>
      <w:r>
        <w:rPr>
          <w:szCs w:val="26"/>
        </w:rPr>
        <w:t>031 303 3597</w:t>
      </w:r>
    </w:p>
    <w:p w14:paraId="3F1DD436" w14:textId="499B25CE" w:rsidR="00AB62AA" w:rsidRPr="00AE52C4" w:rsidRDefault="00AB62AA" w:rsidP="00DD6935">
      <w:pPr>
        <w:spacing w:line="276" w:lineRule="auto"/>
      </w:pPr>
      <w:r>
        <w:rPr>
          <w:szCs w:val="26"/>
        </w:rPr>
        <w:t xml:space="preserve">Email: </w:t>
      </w:r>
      <w:r w:rsidR="00AE52C4" w:rsidRPr="00AD7038">
        <w:rPr>
          <w:szCs w:val="26"/>
        </w:rPr>
        <w:t>kobus@swartlaw.co.za</w:t>
      </w:r>
      <w:r w:rsidR="00AE52C4">
        <w:rPr>
          <w:szCs w:val="26"/>
        </w:rPr>
        <w:t xml:space="preserve"> / </w:t>
      </w:r>
      <w:r w:rsidR="00AE52C4" w:rsidRPr="00AD7038">
        <w:t>libus@swartlaw.co.za</w:t>
      </w:r>
    </w:p>
    <w:p w14:paraId="7662F707" w14:textId="663186D2" w:rsidR="00AB62AA" w:rsidRPr="009E5CB6" w:rsidRDefault="00AB62AA" w:rsidP="00AB62AA">
      <w:pPr>
        <w:pStyle w:val="ADDRESSES"/>
        <w:shd w:val="clear" w:color="auto" w:fill="FFFFFF" w:themeFill="background1"/>
        <w:rPr>
          <w:szCs w:val="26"/>
        </w:rPr>
      </w:pPr>
      <w:r>
        <w:rPr>
          <w:szCs w:val="26"/>
        </w:rPr>
        <w:t>Ref: KS/AH/01/BESTER</w:t>
      </w:r>
      <w:r w:rsidR="00AD7038">
        <w:rPr>
          <w:szCs w:val="26"/>
        </w:rPr>
        <w:t xml:space="preserve"> / KS/AH/01/BENTZ</w:t>
      </w:r>
    </w:p>
    <w:p w14:paraId="4DABB876" w14:textId="77777777" w:rsidR="00AB62AA" w:rsidRPr="000F4F1C" w:rsidRDefault="00AB62AA" w:rsidP="00AB62AA">
      <w:pPr>
        <w:pStyle w:val="ADDRESSES"/>
        <w:rPr>
          <w:b/>
          <w:szCs w:val="26"/>
        </w:rPr>
      </w:pPr>
      <w:r>
        <w:rPr>
          <w:b/>
          <w:szCs w:val="26"/>
        </w:rPr>
        <w:t>c/o MOODIE AND ROBERTSON ATTORNEYS</w:t>
      </w:r>
    </w:p>
    <w:p w14:paraId="4FD05684" w14:textId="733F9C2B" w:rsidR="00AB62AA" w:rsidRDefault="00217474" w:rsidP="00AB62AA">
      <w:pPr>
        <w:pStyle w:val="ADDRESSES"/>
        <w:rPr>
          <w:szCs w:val="26"/>
        </w:rPr>
      </w:pPr>
      <w:r>
        <w:rPr>
          <w:szCs w:val="26"/>
        </w:rPr>
        <w:t>12th F</w:t>
      </w:r>
      <w:r w:rsidR="00AB62AA">
        <w:rPr>
          <w:szCs w:val="26"/>
        </w:rPr>
        <w:t>loor</w:t>
      </w:r>
      <w:r>
        <w:rPr>
          <w:szCs w:val="26"/>
        </w:rPr>
        <w:t xml:space="preserve">, </w:t>
      </w:r>
      <w:r w:rsidR="00AB62AA">
        <w:rPr>
          <w:szCs w:val="26"/>
        </w:rPr>
        <w:t>East Wing</w:t>
      </w:r>
    </w:p>
    <w:p w14:paraId="0693E305" w14:textId="77777777" w:rsidR="00AB62AA" w:rsidRDefault="00AB62AA" w:rsidP="00AB62AA">
      <w:pPr>
        <w:pStyle w:val="ADDRESSES"/>
        <w:rPr>
          <w:szCs w:val="26"/>
        </w:rPr>
      </w:pPr>
      <w:r>
        <w:rPr>
          <w:szCs w:val="26"/>
        </w:rPr>
        <w:t xml:space="preserve">Libridge Building </w:t>
      </w:r>
    </w:p>
    <w:p w14:paraId="7278DADB" w14:textId="77777777" w:rsidR="00AB62AA" w:rsidRDefault="00AB62AA" w:rsidP="00AB62AA">
      <w:pPr>
        <w:pStyle w:val="ADDRESSES"/>
        <w:rPr>
          <w:szCs w:val="26"/>
        </w:rPr>
      </w:pPr>
      <w:r>
        <w:rPr>
          <w:szCs w:val="26"/>
        </w:rPr>
        <w:t>25 Ameshoff Street</w:t>
      </w:r>
    </w:p>
    <w:p w14:paraId="2170EB90" w14:textId="77777777" w:rsidR="00AB62AA" w:rsidRPr="000F4F1C" w:rsidRDefault="00AB62AA" w:rsidP="00AB62AA">
      <w:pPr>
        <w:pStyle w:val="ADDRESSES"/>
        <w:rPr>
          <w:szCs w:val="26"/>
        </w:rPr>
      </w:pPr>
      <w:r>
        <w:rPr>
          <w:szCs w:val="26"/>
        </w:rPr>
        <w:t>Braamfontein</w:t>
      </w:r>
    </w:p>
    <w:p w14:paraId="0409AB4A" w14:textId="77777777" w:rsidR="00AB62AA" w:rsidRPr="000F4F1C" w:rsidRDefault="00AB62AA" w:rsidP="00AB62AA">
      <w:pPr>
        <w:pStyle w:val="ADDRESSES"/>
        <w:rPr>
          <w:b/>
          <w:szCs w:val="26"/>
        </w:rPr>
      </w:pPr>
      <w:r w:rsidRPr="000F4F1C">
        <w:rPr>
          <w:b/>
          <w:szCs w:val="26"/>
        </w:rPr>
        <w:t>JOHANNESBURG</w:t>
      </w:r>
    </w:p>
    <w:p w14:paraId="01FCDD4D" w14:textId="6A570000" w:rsidR="00AB62AA" w:rsidRPr="00AD7038" w:rsidRDefault="00AB62AA" w:rsidP="00DD6935">
      <w:pPr>
        <w:spacing w:line="276" w:lineRule="auto"/>
      </w:pPr>
      <w:r w:rsidRPr="000F4F1C">
        <w:rPr>
          <w:szCs w:val="26"/>
        </w:rPr>
        <w:t>Tel:</w:t>
      </w:r>
      <w:r>
        <w:rPr>
          <w:szCs w:val="26"/>
        </w:rPr>
        <w:t xml:space="preserve"> 011 628 8600</w:t>
      </w:r>
      <w:r w:rsidR="00AD7038">
        <w:rPr>
          <w:szCs w:val="26"/>
        </w:rPr>
        <w:t xml:space="preserve"> / </w:t>
      </w:r>
      <w:r w:rsidR="00AD7038">
        <w:t>011 628</w:t>
      </w:r>
      <w:r w:rsidR="00217474">
        <w:t xml:space="preserve"> </w:t>
      </w:r>
      <w:r w:rsidR="00AD7038">
        <w:t>8768</w:t>
      </w:r>
    </w:p>
    <w:p w14:paraId="5CC274EA" w14:textId="77777777" w:rsidR="00AB62AA" w:rsidRDefault="00AB62AA" w:rsidP="00AB62AA">
      <w:pPr>
        <w:pStyle w:val="ADDRESSES"/>
        <w:rPr>
          <w:szCs w:val="26"/>
        </w:rPr>
      </w:pPr>
      <w:r w:rsidRPr="000F4F1C">
        <w:rPr>
          <w:szCs w:val="26"/>
        </w:rPr>
        <w:t>Email:</w:t>
      </w:r>
      <w:r>
        <w:rPr>
          <w:szCs w:val="26"/>
        </w:rPr>
        <w:t>darthur@moodierobertson.co.za</w:t>
      </w:r>
    </w:p>
    <w:p w14:paraId="2B0C19B7" w14:textId="613608BC" w:rsidR="00AB62AA" w:rsidRDefault="00AB62AA" w:rsidP="00AB62AA">
      <w:pPr>
        <w:pStyle w:val="ADDRESSES"/>
        <w:rPr>
          <w:szCs w:val="26"/>
        </w:rPr>
      </w:pPr>
      <w:r>
        <w:rPr>
          <w:szCs w:val="26"/>
        </w:rPr>
        <w:lastRenderedPageBreak/>
        <w:t>REF: D ARTHUR</w:t>
      </w:r>
      <w:r w:rsidR="00C77778">
        <w:rPr>
          <w:szCs w:val="26"/>
        </w:rPr>
        <w:t xml:space="preserve"> / N. Pietersen</w:t>
      </w:r>
    </w:p>
    <w:p w14:paraId="4858CCFA" w14:textId="77777777" w:rsidR="003D3AA4" w:rsidRPr="000F4F1C" w:rsidRDefault="003D3AA4" w:rsidP="00AB62AA">
      <w:pPr>
        <w:pStyle w:val="ADDRESSES"/>
        <w:rPr>
          <w:b/>
          <w:szCs w:val="26"/>
        </w:rPr>
      </w:pPr>
    </w:p>
    <w:p w14:paraId="537DDCB2" w14:textId="77777777" w:rsidR="00AB62AA" w:rsidRDefault="00AB62AA" w:rsidP="00DD6935">
      <w:pPr>
        <w:pStyle w:val="ADDRESSES"/>
        <w:rPr>
          <w:b/>
          <w:szCs w:val="26"/>
        </w:rPr>
      </w:pPr>
      <w:r>
        <w:rPr>
          <w:b/>
          <w:szCs w:val="26"/>
        </w:rPr>
        <w:t>AN</w:t>
      </w:r>
      <w:r w:rsidRPr="000F4F1C">
        <w:rPr>
          <w:b/>
          <w:szCs w:val="26"/>
        </w:rPr>
        <w:t xml:space="preserve">D TO: </w:t>
      </w:r>
      <w:r>
        <w:rPr>
          <w:b/>
          <w:szCs w:val="26"/>
        </w:rPr>
        <w:t>NORTON ROSE FULBRIGHT SOUTH AFRICA INCORPORATED</w:t>
      </w:r>
    </w:p>
    <w:p w14:paraId="1E8877AD" w14:textId="26A7ECDF" w:rsidR="00AB62AA" w:rsidRPr="000F4F1C" w:rsidRDefault="00AB62AA" w:rsidP="00DD6935">
      <w:pPr>
        <w:pStyle w:val="ADDRESSES"/>
        <w:rPr>
          <w:szCs w:val="26"/>
        </w:rPr>
      </w:pPr>
      <w:r>
        <w:rPr>
          <w:szCs w:val="26"/>
        </w:rPr>
        <w:t>Attorneys for the Respondent</w:t>
      </w:r>
      <w:r w:rsidR="00B75FCA">
        <w:rPr>
          <w:szCs w:val="26"/>
        </w:rPr>
        <w:t xml:space="preserve"> in CCT 19/20 and</w:t>
      </w:r>
      <w:r w:rsidR="00AF2228">
        <w:rPr>
          <w:szCs w:val="26"/>
        </w:rPr>
        <w:t xml:space="preserve"> the First Respondent</w:t>
      </w:r>
      <w:r w:rsidR="00B75FCA">
        <w:rPr>
          <w:szCs w:val="26"/>
        </w:rPr>
        <w:t xml:space="preserve"> CCT 237/20</w:t>
      </w:r>
    </w:p>
    <w:p w14:paraId="09DE3C73" w14:textId="77777777" w:rsidR="00217474" w:rsidRDefault="00AB62AA" w:rsidP="00DD6935">
      <w:pPr>
        <w:pStyle w:val="ADDRESSES"/>
        <w:rPr>
          <w:szCs w:val="26"/>
        </w:rPr>
      </w:pPr>
      <w:r>
        <w:rPr>
          <w:szCs w:val="26"/>
        </w:rPr>
        <w:t>3 Pencarrow Crescent</w:t>
      </w:r>
    </w:p>
    <w:p w14:paraId="7463E79C" w14:textId="1336FDEE" w:rsidR="00AB62AA" w:rsidRDefault="00AB62AA" w:rsidP="00DD6935">
      <w:pPr>
        <w:pStyle w:val="ADDRESSES"/>
        <w:rPr>
          <w:szCs w:val="26"/>
        </w:rPr>
      </w:pPr>
      <w:r>
        <w:rPr>
          <w:szCs w:val="26"/>
        </w:rPr>
        <w:t>Pencarrow Park</w:t>
      </w:r>
    </w:p>
    <w:p w14:paraId="37B93B9E" w14:textId="77777777" w:rsidR="00AB62AA" w:rsidRDefault="00AB62AA" w:rsidP="00AB62AA">
      <w:pPr>
        <w:pStyle w:val="ADDRESSES"/>
        <w:rPr>
          <w:szCs w:val="26"/>
        </w:rPr>
      </w:pPr>
      <w:r>
        <w:rPr>
          <w:szCs w:val="26"/>
        </w:rPr>
        <w:t>La Lucia Ridge</w:t>
      </w:r>
    </w:p>
    <w:p w14:paraId="5830DE42" w14:textId="77777777" w:rsidR="00AB62AA" w:rsidRDefault="00AB62AA" w:rsidP="00AB62AA">
      <w:pPr>
        <w:pStyle w:val="ADDRESSES"/>
        <w:rPr>
          <w:b/>
          <w:szCs w:val="26"/>
        </w:rPr>
      </w:pPr>
      <w:r w:rsidRPr="000D0F2D">
        <w:rPr>
          <w:b/>
          <w:szCs w:val="26"/>
        </w:rPr>
        <w:t>UMHLANGA</w:t>
      </w:r>
    </w:p>
    <w:p w14:paraId="65CB7D37" w14:textId="77777777" w:rsidR="00AB62AA" w:rsidRDefault="00AB62AA" w:rsidP="00AB62AA">
      <w:pPr>
        <w:pStyle w:val="ADDRESSES"/>
        <w:rPr>
          <w:szCs w:val="26"/>
        </w:rPr>
      </w:pPr>
      <w:r>
        <w:rPr>
          <w:szCs w:val="26"/>
        </w:rPr>
        <w:t>Tel: 031 582 5650</w:t>
      </w:r>
    </w:p>
    <w:p w14:paraId="4A8F8EC1" w14:textId="77777777" w:rsidR="00AB62AA" w:rsidRDefault="00AB62AA" w:rsidP="00AB62AA">
      <w:pPr>
        <w:pStyle w:val="ADDRESSES"/>
        <w:rPr>
          <w:szCs w:val="26"/>
        </w:rPr>
      </w:pPr>
      <w:r>
        <w:rPr>
          <w:szCs w:val="26"/>
        </w:rPr>
        <w:t>Fax: 031 582 5750</w:t>
      </w:r>
    </w:p>
    <w:p w14:paraId="006471E9" w14:textId="77777777" w:rsidR="00AB62AA" w:rsidRDefault="00AB62AA" w:rsidP="00AB62AA">
      <w:pPr>
        <w:pStyle w:val="ADDRESSES"/>
        <w:rPr>
          <w:szCs w:val="26"/>
        </w:rPr>
      </w:pPr>
      <w:r>
        <w:rPr>
          <w:szCs w:val="26"/>
        </w:rPr>
        <w:t>Email: brian.denny@nortonrosefulbright.com</w:t>
      </w:r>
    </w:p>
    <w:p w14:paraId="2872AB6C" w14:textId="2053BECE" w:rsidR="00AB62AA" w:rsidRDefault="00AB62AA" w:rsidP="00AB62AA">
      <w:pPr>
        <w:pStyle w:val="ADDRESSES"/>
        <w:rPr>
          <w:szCs w:val="26"/>
        </w:rPr>
      </w:pPr>
      <w:r>
        <w:rPr>
          <w:szCs w:val="26"/>
        </w:rPr>
        <w:t xml:space="preserve">Ref: </w:t>
      </w:r>
      <w:r w:rsidR="00AD7038">
        <w:rPr>
          <w:szCs w:val="26"/>
        </w:rPr>
        <w:t>B DENNY</w:t>
      </w:r>
      <w:r w:rsidR="00217474">
        <w:rPr>
          <w:szCs w:val="26"/>
        </w:rPr>
        <w:t xml:space="preserve"> / ALL 1218</w:t>
      </w:r>
    </w:p>
    <w:p w14:paraId="7E14CE5A" w14:textId="77777777" w:rsidR="00AF2228" w:rsidRPr="00AF2228" w:rsidRDefault="00AF2228" w:rsidP="00AB62AA">
      <w:pPr>
        <w:pStyle w:val="ADDRESSES"/>
        <w:rPr>
          <w:b/>
          <w:szCs w:val="26"/>
        </w:rPr>
      </w:pPr>
      <w:r w:rsidRPr="00AF2228">
        <w:rPr>
          <w:b/>
          <w:szCs w:val="26"/>
        </w:rPr>
        <w:t>c/o VENNS ATTORNEYS</w:t>
      </w:r>
    </w:p>
    <w:p w14:paraId="7F3D537E" w14:textId="77777777" w:rsidR="00AF2228" w:rsidRDefault="00AF2228" w:rsidP="00AB62AA">
      <w:pPr>
        <w:pStyle w:val="ADDRESSES"/>
        <w:rPr>
          <w:szCs w:val="26"/>
        </w:rPr>
      </w:pPr>
      <w:r>
        <w:rPr>
          <w:szCs w:val="26"/>
        </w:rPr>
        <w:t>30 Montrose Park Boulevard</w:t>
      </w:r>
    </w:p>
    <w:p w14:paraId="6EB91244" w14:textId="77777777" w:rsidR="00AF2228" w:rsidRDefault="00AF2228" w:rsidP="00AB62AA">
      <w:pPr>
        <w:pStyle w:val="ADDRESSES"/>
        <w:rPr>
          <w:szCs w:val="26"/>
        </w:rPr>
      </w:pPr>
      <w:r>
        <w:rPr>
          <w:szCs w:val="26"/>
        </w:rPr>
        <w:t>Victoria Country Club Estate</w:t>
      </w:r>
    </w:p>
    <w:p w14:paraId="4CFEA088" w14:textId="2DC1C31F" w:rsidR="00AF2228" w:rsidRDefault="00AF2228" w:rsidP="00AB62AA">
      <w:pPr>
        <w:pStyle w:val="ADDRESSES"/>
        <w:rPr>
          <w:szCs w:val="26"/>
        </w:rPr>
      </w:pPr>
      <w:r>
        <w:rPr>
          <w:szCs w:val="26"/>
        </w:rPr>
        <w:t>Peter Brown Drive</w:t>
      </w:r>
    </w:p>
    <w:p w14:paraId="1C6EF69D" w14:textId="77777777" w:rsidR="00217474" w:rsidRDefault="00217474" w:rsidP="00AD7038">
      <w:pPr>
        <w:pStyle w:val="ADDRESSES"/>
        <w:rPr>
          <w:szCs w:val="26"/>
        </w:rPr>
      </w:pPr>
      <w:r w:rsidRPr="00AF2228">
        <w:rPr>
          <w:b/>
          <w:szCs w:val="26"/>
        </w:rPr>
        <w:t>PIETERMARITZBURG</w:t>
      </w:r>
    </w:p>
    <w:p w14:paraId="6DC651AA" w14:textId="71210FFB" w:rsidR="00AD7038" w:rsidRDefault="00AD7038" w:rsidP="00AD7038">
      <w:pPr>
        <w:pStyle w:val="ADDRESSES"/>
        <w:rPr>
          <w:b/>
          <w:bCs/>
        </w:rPr>
      </w:pPr>
      <w:r>
        <w:rPr>
          <w:szCs w:val="26"/>
        </w:rPr>
        <w:t>Tel:</w:t>
      </w:r>
      <w:r w:rsidRPr="00AD7038">
        <w:rPr>
          <w:b/>
          <w:bCs/>
        </w:rPr>
        <w:t xml:space="preserve"> </w:t>
      </w:r>
      <w:r w:rsidRPr="00AD7038">
        <w:t>033 355 3100</w:t>
      </w:r>
    </w:p>
    <w:p w14:paraId="7874A83F" w14:textId="3A8470C5" w:rsidR="00AD7038" w:rsidRPr="00AD7038" w:rsidRDefault="00AD7038" w:rsidP="00AD7038">
      <w:pPr>
        <w:pStyle w:val="ADDRESSES"/>
      </w:pPr>
      <w:r>
        <w:rPr>
          <w:szCs w:val="26"/>
        </w:rPr>
        <w:t xml:space="preserve">Email: </w:t>
      </w:r>
      <w:r w:rsidRPr="00AD7038">
        <w:t>zamani@venns.co.za</w:t>
      </w:r>
    </w:p>
    <w:p w14:paraId="341BDB63" w14:textId="77777777" w:rsidR="00AF2228" w:rsidRPr="000D0F2D" w:rsidRDefault="00AF2228" w:rsidP="00AB62AA">
      <w:pPr>
        <w:pStyle w:val="ADDRESSES"/>
        <w:rPr>
          <w:szCs w:val="26"/>
        </w:rPr>
      </w:pPr>
      <w:r>
        <w:rPr>
          <w:szCs w:val="26"/>
        </w:rPr>
        <w:t>REF: Z OLIPHANT/27185040</w:t>
      </w:r>
    </w:p>
    <w:p w14:paraId="2BBC44A6" w14:textId="77777777" w:rsidR="00AB62AA" w:rsidRPr="000D0F2D" w:rsidRDefault="00AB62AA" w:rsidP="00AB62AA">
      <w:pPr>
        <w:pStyle w:val="ADDRESSES"/>
        <w:rPr>
          <w:szCs w:val="26"/>
        </w:rPr>
      </w:pPr>
    </w:p>
    <w:p w14:paraId="70A26C6B" w14:textId="77777777" w:rsidR="00FA5A21" w:rsidRDefault="00376C13" w:rsidP="00B513DD">
      <w:pPr>
        <w:pStyle w:val="ADDRESSES"/>
        <w:rPr>
          <w:b/>
          <w:szCs w:val="26"/>
        </w:rPr>
      </w:pPr>
      <w:r w:rsidRPr="00376C13">
        <w:rPr>
          <w:b/>
          <w:szCs w:val="26"/>
        </w:rPr>
        <w:t>AND TO: CONTROLLER OF PETROLEUM PRODUCTS</w:t>
      </w:r>
    </w:p>
    <w:p w14:paraId="22263617" w14:textId="77777777" w:rsidR="00376C13" w:rsidRDefault="00376C13" w:rsidP="00376C13">
      <w:pPr>
        <w:pStyle w:val="ADDRESSES"/>
        <w:spacing w:line="240" w:lineRule="auto"/>
        <w:rPr>
          <w:szCs w:val="26"/>
        </w:rPr>
      </w:pPr>
      <w:r w:rsidRPr="00376C13">
        <w:rPr>
          <w:szCs w:val="26"/>
        </w:rPr>
        <w:t>Second Respondent in CCT 237/20</w:t>
      </w:r>
    </w:p>
    <w:p w14:paraId="2EF5D584" w14:textId="77777777" w:rsidR="00376C13" w:rsidRDefault="00376C13" w:rsidP="00376C13">
      <w:pPr>
        <w:spacing w:line="240" w:lineRule="auto"/>
      </w:pPr>
      <w:r>
        <w:t>192 Visage Street</w:t>
      </w:r>
    </w:p>
    <w:p w14:paraId="280CF588" w14:textId="77777777" w:rsidR="00376C13" w:rsidRPr="00376C13" w:rsidRDefault="00376C13" w:rsidP="00376C13">
      <w:pPr>
        <w:spacing w:line="240" w:lineRule="auto"/>
        <w:rPr>
          <w:b/>
        </w:rPr>
      </w:pPr>
      <w:r w:rsidRPr="00376C13">
        <w:rPr>
          <w:b/>
        </w:rPr>
        <w:t>PRETORIA</w:t>
      </w:r>
    </w:p>
    <w:p w14:paraId="51975E07" w14:textId="493FEEB3" w:rsidR="00217474" w:rsidRDefault="00217474" w:rsidP="00376C13">
      <w:pPr>
        <w:spacing w:line="240" w:lineRule="auto"/>
      </w:pPr>
      <w:r>
        <w:t>Tel: 012 </w:t>
      </w:r>
      <w:r w:rsidR="00264FC8">
        <w:t>406 7581</w:t>
      </w:r>
    </w:p>
    <w:p w14:paraId="14342E50" w14:textId="5569DC5C" w:rsidR="00376C13" w:rsidRDefault="00E14E44" w:rsidP="00376C13">
      <w:pPr>
        <w:spacing w:line="240" w:lineRule="auto"/>
      </w:pPr>
      <w:r>
        <w:t>Email: n</w:t>
      </w:r>
      <w:r w:rsidR="00376C13">
        <w:t>kele.tlabel</w:t>
      </w:r>
      <w:r w:rsidR="00217474">
        <w:t>a</w:t>
      </w:r>
      <w:r w:rsidR="00376C13">
        <w:t>@energy.gov.za</w:t>
      </w:r>
    </w:p>
    <w:p w14:paraId="30E1669D" w14:textId="77777777" w:rsidR="00376C13" w:rsidRPr="00376C13" w:rsidRDefault="00376C13" w:rsidP="00376C13"/>
    <w:sectPr w:rsidR="00376C13" w:rsidRPr="00376C13" w:rsidSect="00235FC4">
      <w:pgSz w:w="11907" w:h="16839" w:code="9"/>
      <w:pgMar w:top="1276" w:right="1440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1BC3BC" w14:textId="77777777" w:rsidR="00CB0EDE" w:rsidRDefault="00CB0EDE" w:rsidP="00E4607C">
      <w:pPr>
        <w:spacing w:line="240" w:lineRule="auto"/>
      </w:pPr>
      <w:r>
        <w:separator/>
      </w:r>
    </w:p>
  </w:endnote>
  <w:endnote w:type="continuationSeparator" w:id="0">
    <w:p w14:paraId="390AE01D" w14:textId="77777777" w:rsidR="00CB0EDE" w:rsidRDefault="00CB0EDE" w:rsidP="00E460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139C51" w14:textId="77777777" w:rsidR="00CB0EDE" w:rsidRDefault="00CB0EDE" w:rsidP="00E4607C">
      <w:pPr>
        <w:spacing w:line="240" w:lineRule="auto"/>
      </w:pPr>
      <w:r>
        <w:separator/>
      </w:r>
    </w:p>
  </w:footnote>
  <w:footnote w:type="continuationSeparator" w:id="0">
    <w:p w14:paraId="20A1A88F" w14:textId="77777777" w:rsidR="00CB0EDE" w:rsidRDefault="00CB0EDE" w:rsidP="00E4607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A7A26"/>
    <w:multiLevelType w:val="hybridMultilevel"/>
    <w:tmpl w:val="7EC6FE82"/>
    <w:lvl w:ilvl="0" w:tplc="704231AA">
      <w:start w:val="1"/>
      <w:numFmt w:val="decimal"/>
      <w:lvlText w:val="[%1]"/>
      <w:lvlJc w:val="left"/>
      <w:pPr>
        <w:ind w:left="1040" w:hanging="360"/>
      </w:pPr>
      <w:rPr>
        <w:rFonts w:ascii="Times New Roman" w:hAnsi="Times New Roman" w:hint="default"/>
        <w:caps w:val="0"/>
        <w:strike w:val="0"/>
        <w:dstrike w:val="0"/>
        <w:vanish w:val="0"/>
        <w:sz w:val="26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CB06ED"/>
    <w:multiLevelType w:val="hybridMultilevel"/>
    <w:tmpl w:val="6D4C64E6"/>
    <w:lvl w:ilvl="0" w:tplc="28A83CF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FF7EC4"/>
    <w:multiLevelType w:val="multilevel"/>
    <w:tmpl w:val="AA90F654"/>
    <w:lvl w:ilvl="0">
      <w:start w:val="1"/>
      <w:numFmt w:val="decimal"/>
      <w:pStyle w:val="BODYLIST"/>
      <w:lvlText w:val="%1."/>
      <w:lvlJc w:val="left"/>
      <w:pPr>
        <w:ind w:left="72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firstLine="0"/>
      </w:pPr>
      <w:rPr>
        <w:rFonts w:hint="default"/>
      </w:rPr>
    </w:lvl>
    <w:lvl w:ilvl="2">
      <w:start w:val="1"/>
      <w:numFmt w:val="lowerRoman"/>
      <w:lvlText w:val="%3)"/>
      <w:lvlJc w:val="right"/>
      <w:pPr>
        <w:ind w:left="216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hint="default"/>
      </w:rPr>
    </w:lvl>
  </w:abstractNum>
  <w:abstractNum w:abstractNumId="3" w15:restartNumberingAfterBreak="0">
    <w:nsid w:val="461D13BD"/>
    <w:multiLevelType w:val="multilevel"/>
    <w:tmpl w:val="92D0E282"/>
    <w:lvl w:ilvl="0">
      <w:start w:val="1"/>
      <w:numFmt w:val="decimal"/>
      <w:lvlText w:val="[%1]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3"/>
  </w:num>
  <w:num w:numId="4">
    <w:abstractNumId w:val="3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3"/>
  </w:num>
  <w:num w:numId="10">
    <w:abstractNumId w:val="3"/>
  </w:num>
  <w:num w:numId="11">
    <w:abstractNumId w:val="1"/>
  </w:num>
  <w:num w:numId="12">
    <w:abstractNumId w:val="1"/>
    <w:lvlOverride w:ilvl="0">
      <w:startOverride w:val="1"/>
    </w:lvlOverride>
  </w:num>
  <w:num w:numId="13">
    <w:abstractNumId w:val="2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revisionView w:inkAnnotations="0"/>
  <w:defaultTabStop w:val="720"/>
  <w:drawingGridHorizontalSpacing w:val="13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IxMDMxNDM2sDA3trBU0lEKTi0uzszPAykwrAUAzeUNNSwAAAA="/>
  </w:docVars>
  <w:rsids>
    <w:rsidRoot w:val="00AB62AA"/>
    <w:rsid w:val="00002E03"/>
    <w:rsid w:val="00021B45"/>
    <w:rsid w:val="0003222E"/>
    <w:rsid w:val="0003332C"/>
    <w:rsid w:val="00050834"/>
    <w:rsid w:val="000704F2"/>
    <w:rsid w:val="0008371B"/>
    <w:rsid w:val="00095A15"/>
    <w:rsid w:val="000B0C92"/>
    <w:rsid w:val="000B22E6"/>
    <w:rsid w:val="000D4F63"/>
    <w:rsid w:val="001016AC"/>
    <w:rsid w:val="0016097E"/>
    <w:rsid w:val="001611B1"/>
    <w:rsid w:val="00194B9C"/>
    <w:rsid w:val="001C050A"/>
    <w:rsid w:val="00217474"/>
    <w:rsid w:val="002275F2"/>
    <w:rsid w:val="00235FC4"/>
    <w:rsid w:val="00236F9A"/>
    <w:rsid w:val="0024725F"/>
    <w:rsid w:val="00264FC8"/>
    <w:rsid w:val="00287753"/>
    <w:rsid w:val="002A5429"/>
    <w:rsid w:val="002C7AC5"/>
    <w:rsid w:val="002D1FD9"/>
    <w:rsid w:val="00301477"/>
    <w:rsid w:val="00341131"/>
    <w:rsid w:val="00346927"/>
    <w:rsid w:val="003644DF"/>
    <w:rsid w:val="00376C13"/>
    <w:rsid w:val="00381E96"/>
    <w:rsid w:val="00386F56"/>
    <w:rsid w:val="00386FCB"/>
    <w:rsid w:val="003A16DC"/>
    <w:rsid w:val="003D3AA4"/>
    <w:rsid w:val="00400E92"/>
    <w:rsid w:val="00443128"/>
    <w:rsid w:val="0045262C"/>
    <w:rsid w:val="0046182E"/>
    <w:rsid w:val="00494C6F"/>
    <w:rsid w:val="004957CB"/>
    <w:rsid w:val="004C7588"/>
    <w:rsid w:val="004E3677"/>
    <w:rsid w:val="00503030"/>
    <w:rsid w:val="00506673"/>
    <w:rsid w:val="00526CE6"/>
    <w:rsid w:val="00533037"/>
    <w:rsid w:val="00535E74"/>
    <w:rsid w:val="005575AF"/>
    <w:rsid w:val="005627D3"/>
    <w:rsid w:val="005D4FF4"/>
    <w:rsid w:val="005E07C7"/>
    <w:rsid w:val="005F25A8"/>
    <w:rsid w:val="00601A88"/>
    <w:rsid w:val="0067159E"/>
    <w:rsid w:val="0067644D"/>
    <w:rsid w:val="006A6D9C"/>
    <w:rsid w:val="006D21A9"/>
    <w:rsid w:val="006E1833"/>
    <w:rsid w:val="007038B4"/>
    <w:rsid w:val="00730113"/>
    <w:rsid w:val="0074570B"/>
    <w:rsid w:val="007459C4"/>
    <w:rsid w:val="007911FE"/>
    <w:rsid w:val="0079668A"/>
    <w:rsid w:val="007B2A4F"/>
    <w:rsid w:val="007B7E1B"/>
    <w:rsid w:val="007C2FC8"/>
    <w:rsid w:val="007C4840"/>
    <w:rsid w:val="007E403C"/>
    <w:rsid w:val="00850777"/>
    <w:rsid w:val="00851D8D"/>
    <w:rsid w:val="00860C4E"/>
    <w:rsid w:val="0087217E"/>
    <w:rsid w:val="00893F46"/>
    <w:rsid w:val="008C727F"/>
    <w:rsid w:val="008E4319"/>
    <w:rsid w:val="00907069"/>
    <w:rsid w:val="00911782"/>
    <w:rsid w:val="009302EA"/>
    <w:rsid w:val="00932250"/>
    <w:rsid w:val="00940A0D"/>
    <w:rsid w:val="009424D2"/>
    <w:rsid w:val="009559B5"/>
    <w:rsid w:val="0098219B"/>
    <w:rsid w:val="00987B57"/>
    <w:rsid w:val="00993A9D"/>
    <w:rsid w:val="009B7D3F"/>
    <w:rsid w:val="009C3888"/>
    <w:rsid w:val="00A23068"/>
    <w:rsid w:val="00A35CE0"/>
    <w:rsid w:val="00A558B3"/>
    <w:rsid w:val="00A56F39"/>
    <w:rsid w:val="00AB18BB"/>
    <w:rsid w:val="00AB62AA"/>
    <w:rsid w:val="00AD7038"/>
    <w:rsid w:val="00AE1728"/>
    <w:rsid w:val="00AE52C4"/>
    <w:rsid w:val="00AE7602"/>
    <w:rsid w:val="00AF2228"/>
    <w:rsid w:val="00B12A47"/>
    <w:rsid w:val="00B1609D"/>
    <w:rsid w:val="00B513DD"/>
    <w:rsid w:val="00B64ADD"/>
    <w:rsid w:val="00B741D8"/>
    <w:rsid w:val="00B75FCA"/>
    <w:rsid w:val="00B81F77"/>
    <w:rsid w:val="00B8590B"/>
    <w:rsid w:val="00B97ED9"/>
    <w:rsid w:val="00BA3BEF"/>
    <w:rsid w:val="00BA4FFC"/>
    <w:rsid w:val="00BB0654"/>
    <w:rsid w:val="00BB312F"/>
    <w:rsid w:val="00BB36C9"/>
    <w:rsid w:val="00BE700A"/>
    <w:rsid w:val="00BF3369"/>
    <w:rsid w:val="00BF3824"/>
    <w:rsid w:val="00C066B6"/>
    <w:rsid w:val="00C220BB"/>
    <w:rsid w:val="00C2786C"/>
    <w:rsid w:val="00C44207"/>
    <w:rsid w:val="00C67D73"/>
    <w:rsid w:val="00C77778"/>
    <w:rsid w:val="00C77C1E"/>
    <w:rsid w:val="00C95D7C"/>
    <w:rsid w:val="00CA6ACC"/>
    <w:rsid w:val="00CB0EDE"/>
    <w:rsid w:val="00CB63EA"/>
    <w:rsid w:val="00CC6FCA"/>
    <w:rsid w:val="00D003C8"/>
    <w:rsid w:val="00D04FCD"/>
    <w:rsid w:val="00D273BE"/>
    <w:rsid w:val="00D70F1F"/>
    <w:rsid w:val="00D76348"/>
    <w:rsid w:val="00D76A1F"/>
    <w:rsid w:val="00D90721"/>
    <w:rsid w:val="00DA47BC"/>
    <w:rsid w:val="00DB3FC8"/>
    <w:rsid w:val="00DB4070"/>
    <w:rsid w:val="00DD077F"/>
    <w:rsid w:val="00DD6935"/>
    <w:rsid w:val="00E12D4B"/>
    <w:rsid w:val="00E14E44"/>
    <w:rsid w:val="00E210D3"/>
    <w:rsid w:val="00E230D7"/>
    <w:rsid w:val="00E2567A"/>
    <w:rsid w:val="00E3156D"/>
    <w:rsid w:val="00E4607C"/>
    <w:rsid w:val="00E4636A"/>
    <w:rsid w:val="00E51128"/>
    <w:rsid w:val="00E5625C"/>
    <w:rsid w:val="00E70761"/>
    <w:rsid w:val="00E85FB4"/>
    <w:rsid w:val="00EC2CB0"/>
    <w:rsid w:val="00ED60F3"/>
    <w:rsid w:val="00EF76F4"/>
    <w:rsid w:val="00F008DA"/>
    <w:rsid w:val="00F115AD"/>
    <w:rsid w:val="00F12F57"/>
    <w:rsid w:val="00F245CE"/>
    <w:rsid w:val="00F549F8"/>
    <w:rsid w:val="00F76D30"/>
    <w:rsid w:val="00F77EB6"/>
    <w:rsid w:val="00FA1CD9"/>
    <w:rsid w:val="00FA5A21"/>
    <w:rsid w:val="00FB6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  <w14:docId w14:val="1DB21770"/>
  <w15:docId w15:val="{9EDE71D0-46A3-483D-B5E9-541635B22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FA5A21"/>
    <w:pPr>
      <w:spacing w:line="480" w:lineRule="auto"/>
      <w:jc w:val="both"/>
    </w:pPr>
    <w:rPr>
      <w:rFonts w:ascii="Times New Roman" w:hAnsi="Times New Roman"/>
      <w:sz w:val="26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ES">
    <w:name w:val="ADDRESSES"/>
    <w:basedOn w:val="BODYNON-NUMBERED"/>
    <w:link w:val="ADDRESSESChar"/>
    <w:qFormat/>
    <w:rsid w:val="00EC2CB0"/>
    <w:pPr>
      <w:spacing w:after="0"/>
    </w:pPr>
  </w:style>
  <w:style w:type="paragraph" w:customStyle="1" w:styleId="BODYNON-NUMBERED">
    <w:name w:val="BODY NON-NUMBERED"/>
    <w:basedOn w:val="Normal"/>
    <w:link w:val="BODYNON-NUMBEREDChar"/>
    <w:qFormat/>
    <w:rsid w:val="00EC2CB0"/>
    <w:pPr>
      <w:tabs>
        <w:tab w:val="left" w:pos="680"/>
      </w:tabs>
      <w:spacing w:after="240" w:line="276" w:lineRule="auto"/>
    </w:pPr>
  </w:style>
  <w:style w:type="paragraph" w:customStyle="1" w:styleId="QUOTEINQUOTE">
    <w:name w:val="QUOTE IN QUOTE"/>
    <w:basedOn w:val="Normal"/>
    <w:qFormat/>
    <w:rsid w:val="00FA5A21"/>
    <w:pPr>
      <w:spacing w:line="360" w:lineRule="auto"/>
      <w:ind w:left="1440" w:right="1440"/>
    </w:pPr>
    <w:rPr>
      <w:sz w:val="22"/>
    </w:rPr>
  </w:style>
  <w:style w:type="paragraph" w:customStyle="1" w:styleId="FootnoteText1">
    <w:name w:val="Footnote Text1"/>
    <w:basedOn w:val="Normal"/>
    <w:qFormat/>
    <w:rsid w:val="00E4607C"/>
    <w:pPr>
      <w:spacing w:after="120" w:line="240" w:lineRule="auto"/>
    </w:pPr>
    <w:rPr>
      <w:sz w:val="20"/>
    </w:rPr>
  </w:style>
  <w:style w:type="paragraph" w:styleId="ListParagraph">
    <w:name w:val="List Paragraph"/>
    <w:basedOn w:val="Normal"/>
    <w:uiPriority w:val="34"/>
    <w:semiHidden/>
    <w:qFormat/>
    <w:rsid w:val="00E4607C"/>
    <w:pPr>
      <w:ind w:left="720"/>
      <w:contextualSpacing/>
    </w:pPr>
  </w:style>
  <w:style w:type="paragraph" w:styleId="FootnoteText">
    <w:name w:val="footnote text"/>
    <w:basedOn w:val="FootnoteText1"/>
    <w:link w:val="FootnoteTextChar"/>
    <w:unhideWhenUsed/>
    <w:rsid w:val="00CB63EA"/>
  </w:style>
  <w:style w:type="character" w:customStyle="1" w:styleId="FootnoteTextChar">
    <w:name w:val="Footnote Text Char"/>
    <w:basedOn w:val="DefaultParagraphFont"/>
    <w:link w:val="FootnoteText"/>
    <w:rsid w:val="00CB63EA"/>
    <w:rPr>
      <w:rFonts w:ascii="Times New Roman" w:hAnsi="Times New Roman"/>
      <w:szCs w:val="22"/>
      <w:lang w:val="en-ZA"/>
    </w:rPr>
  </w:style>
  <w:style w:type="character" w:styleId="FootnoteReference">
    <w:name w:val="footnote reference"/>
    <w:basedOn w:val="DefaultParagraphFont"/>
    <w:semiHidden/>
    <w:unhideWhenUsed/>
    <w:rsid w:val="00E4607C"/>
    <w:rPr>
      <w:vertAlign w:val="superscript"/>
    </w:rPr>
  </w:style>
  <w:style w:type="paragraph" w:customStyle="1" w:styleId="QUOTEINFOOTNOTE">
    <w:name w:val="QUOTE IN FOOTNOTE"/>
    <w:basedOn w:val="FootnoteText1"/>
    <w:next w:val="FootnoteText1"/>
    <w:qFormat/>
    <w:rsid w:val="00E4607C"/>
    <w:pPr>
      <w:ind w:left="720" w:right="720"/>
    </w:pPr>
  </w:style>
  <w:style w:type="paragraph" w:styleId="Header">
    <w:name w:val="header"/>
    <w:basedOn w:val="Normal"/>
    <w:link w:val="Head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727F"/>
    <w:rPr>
      <w:rFonts w:ascii="Times New Roman" w:hAnsi="Times New Roman"/>
      <w:sz w:val="26"/>
    </w:rPr>
  </w:style>
  <w:style w:type="paragraph" w:styleId="Footer">
    <w:name w:val="footer"/>
    <w:basedOn w:val="Normal"/>
    <w:link w:val="Foot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727F"/>
    <w:rPr>
      <w:rFonts w:ascii="Times New Roman" w:hAnsi="Times New Roman"/>
      <w:sz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72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27F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860C4E"/>
    <w:pPr>
      <w:shd w:val="clear" w:color="auto" w:fill="000080"/>
      <w:spacing w:line="240" w:lineRule="auto"/>
    </w:pPr>
    <w:rPr>
      <w:rFonts w:ascii="Tahoma" w:eastAsia="Times New Roman" w:hAnsi="Tahoma" w:cs="Tahoma"/>
      <w:szCs w:val="24"/>
      <w:lang w:eastAsia="en-ZA"/>
    </w:rPr>
  </w:style>
  <w:style w:type="character" w:customStyle="1" w:styleId="DocumentMapChar">
    <w:name w:val="Document Map Char"/>
    <w:basedOn w:val="DefaultParagraphFont"/>
    <w:link w:val="DocumentMap"/>
    <w:semiHidden/>
    <w:rsid w:val="00860C4E"/>
    <w:rPr>
      <w:rFonts w:ascii="Tahoma" w:eastAsia="Times New Roman" w:hAnsi="Tahoma" w:cs="Tahoma"/>
      <w:sz w:val="26"/>
      <w:szCs w:val="24"/>
      <w:shd w:val="clear" w:color="auto" w:fill="000080"/>
      <w:lang w:val="en-ZA" w:eastAsia="en-ZA"/>
    </w:rPr>
  </w:style>
  <w:style w:type="character" w:styleId="PageNumber">
    <w:name w:val="page number"/>
    <w:basedOn w:val="DefaultParagraphFont"/>
    <w:rsid w:val="00860C4E"/>
  </w:style>
  <w:style w:type="paragraph" w:customStyle="1" w:styleId="BODYLIST">
    <w:name w:val="BODY LIST"/>
    <w:basedOn w:val="BODYNON-NUMBERED"/>
    <w:link w:val="BODYLISTChar"/>
    <w:qFormat/>
    <w:rsid w:val="00FA5A21"/>
    <w:pPr>
      <w:numPr>
        <w:numId w:val="13"/>
      </w:numPr>
    </w:pPr>
  </w:style>
  <w:style w:type="paragraph" w:customStyle="1" w:styleId="HEADING">
    <w:name w:val="HEADING"/>
    <w:basedOn w:val="Normal"/>
    <w:next w:val="ADDRESSES"/>
    <w:link w:val="HEADINGChar"/>
    <w:qFormat/>
    <w:rsid w:val="00FA5A21"/>
    <w:pPr>
      <w:keepNext/>
      <w:tabs>
        <w:tab w:val="left" w:pos="680"/>
      </w:tabs>
    </w:pPr>
    <w:rPr>
      <w:i/>
    </w:rPr>
  </w:style>
  <w:style w:type="character" w:customStyle="1" w:styleId="BODYNON-NUMBEREDChar">
    <w:name w:val="BODY NON-NUMBERED Char"/>
    <w:basedOn w:val="DefaultParagraphFont"/>
    <w:link w:val="BODYNON-NUMBERED"/>
    <w:rsid w:val="00EC2CB0"/>
    <w:rPr>
      <w:rFonts w:ascii="Times New Roman" w:hAnsi="Times New Roman"/>
      <w:sz w:val="26"/>
      <w:szCs w:val="22"/>
      <w:lang w:val="en-ZA"/>
    </w:rPr>
  </w:style>
  <w:style w:type="character" w:customStyle="1" w:styleId="BODYLISTChar">
    <w:name w:val="BODY LIST Char"/>
    <w:basedOn w:val="DefaultParagraphFont"/>
    <w:link w:val="BODYLIST"/>
    <w:rsid w:val="00FA5A21"/>
    <w:rPr>
      <w:rFonts w:ascii="Times New Roman" w:hAnsi="Times New Roman"/>
      <w:sz w:val="26"/>
      <w:szCs w:val="22"/>
      <w:lang w:val="en-ZA"/>
    </w:rPr>
  </w:style>
  <w:style w:type="character" w:customStyle="1" w:styleId="HEADINGChar">
    <w:name w:val="HEADING Char"/>
    <w:basedOn w:val="DefaultParagraphFont"/>
    <w:link w:val="HEADING"/>
    <w:rsid w:val="00FA5A21"/>
    <w:rPr>
      <w:rFonts w:ascii="Times New Roman" w:hAnsi="Times New Roman"/>
      <w:i/>
      <w:sz w:val="26"/>
      <w:szCs w:val="22"/>
      <w:lang w:val="en-ZA"/>
    </w:rPr>
  </w:style>
  <w:style w:type="character" w:customStyle="1" w:styleId="ADDRESSESChar">
    <w:name w:val="ADDRESSES Char"/>
    <w:basedOn w:val="BODYNON-NUMBEREDChar"/>
    <w:link w:val="ADDRESSES"/>
    <w:rsid w:val="00EC2CB0"/>
    <w:rPr>
      <w:rFonts w:ascii="Times New Roman" w:hAnsi="Times New Roman"/>
      <w:sz w:val="26"/>
      <w:szCs w:val="22"/>
      <w:lang w:val="en-ZA"/>
    </w:rPr>
  </w:style>
  <w:style w:type="character" w:styleId="Hyperlink">
    <w:name w:val="Hyperlink"/>
    <w:basedOn w:val="DefaultParagraphFont"/>
    <w:uiPriority w:val="99"/>
    <w:unhideWhenUsed/>
    <w:rsid w:val="00AB62AA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302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302E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302EA"/>
    <w:rPr>
      <w:rFonts w:ascii="Times New Roman" w:hAnsi="Times New Roman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302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302EA"/>
    <w:rPr>
      <w:rFonts w:ascii="Times New Roman" w:hAnsi="Times New Roman"/>
      <w:b/>
      <w:bCs/>
      <w:lang w:val="en-ZA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E52C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V:\Clerks'%20Processes\TEMPLATES\DIRECTIONS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61739853-B08F-994D-9113-F36A28D8DD47}">
  <we:reference id="wa200001011" version="1.1.0.0" store="en-GB" storeType="OMEX"/>
  <we:alternateReferences>
    <we:reference id="wa200001011" version="1.1.0.0" store="WA200001011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E79C8F-A7EB-4A1C-86E7-C94739C97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DIRECTIONS TEMPLATE</Template>
  <TotalTime>1</TotalTime>
  <Pages>4</Pages>
  <Words>373</Words>
  <Characters>2129</Characters>
  <Application>Microsoft Office Word</Application>
  <DocSecurity>4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Concourt</Company>
  <LinksUpToDate>false</LinksUpToDate>
  <CharactersWithSpaces>2498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Natasha Dusabe</dc:creator>
  <cp:lastModifiedBy>Mary-Ann  Gettliffe</cp:lastModifiedBy>
  <cp:revision>2</cp:revision>
  <cp:lastPrinted>2020-12-15T08:39:00Z</cp:lastPrinted>
  <dcterms:created xsi:type="dcterms:W3CDTF">2021-02-09T10:07:00Z</dcterms:created>
  <dcterms:modified xsi:type="dcterms:W3CDTF">2021-02-09T10:07:00Z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_documentId">
    <vt:lpwstr>documentId_9002</vt:lpwstr>
  </property>
  <property fmtid="{D5CDD505-2E9C-101B-9397-08002B2CF9AE}" pid="3" name="grammarly_documentContext">
    <vt:lpwstr>{"goals":[],"domain":"general","emotions":[],"dialect":"british"}</vt:lpwstr>
  </property>
</Properties>
</file>